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474" w:rsidRDefault="00887474" w:rsidP="002A6766">
      <w:pPr>
        <w:jc w:val="center"/>
        <w:rPr>
          <w:b/>
          <w:sz w:val="30"/>
          <w:szCs w:val="30"/>
        </w:rPr>
      </w:pPr>
      <w:r w:rsidRPr="00104390">
        <w:rPr>
          <w:b/>
          <w:sz w:val="30"/>
          <w:szCs w:val="30"/>
        </w:rPr>
        <w:t>Ma</w:t>
      </w:r>
      <w:r>
        <w:rPr>
          <w:b/>
          <w:sz w:val="30"/>
          <w:szCs w:val="30"/>
        </w:rPr>
        <w:t xml:space="preserve">, </w:t>
      </w:r>
      <w:r w:rsidRPr="00104390">
        <w:rPr>
          <w:b/>
          <w:sz w:val="30"/>
          <w:szCs w:val="30"/>
        </w:rPr>
        <w:t>Wenyue</w:t>
      </w:r>
    </w:p>
    <w:p w:rsidR="00887474" w:rsidRPr="006367B7" w:rsidRDefault="00887474" w:rsidP="006F7CBC">
      <w:pPr>
        <w:ind w:rightChars="-244" w:right="31680"/>
        <w:rPr>
          <w:sz w:val="24"/>
        </w:rPr>
      </w:pPr>
      <w:r w:rsidRPr="006367B7">
        <w:rPr>
          <w:sz w:val="24"/>
        </w:rPr>
        <w:t>Phone:  (517) 303 7613               Email: mawenyue@msu.edu</w:t>
      </w:r>
    </w:p>
    <w:p w:rsidR="00887474" w:rsidRPr="00BD19D7" w:rsidRDefault="00887474" w:rsidP="00545CF6">
      <w:pPr>
        <w:rPr>
          <w:b/>
          <w:i/>
          <w:sz w:val="28"/>
          <w:szCs w:val="28"/>
          <w:u w:val="single"/>
        </w:rPr>
      </w:pPr>
      <w:r w:rsidRPr="00BD19D7">
        <w:rPr>
          <w:b/>
          <w:i/>
          <w:sz w:val="28"/>
          <w:szCs w:val="28"/>
          <w:u w:val="single"/>
        </w:rPr>
        <w:t>EDUCATION BACKGROUND:</w:t>
      </w:r>
      <w:r>
        <w:rPr>
          <w:b/>
          <w:i/>
          <w:sz w:val="28"/>
          <w:szCs w:val="28"/>
          <w:u w:val="single"/>
        </w:rPr>
        <w:t xml:space="preserve"> </w:t>
      </w:r>
    </w:p>
    <w:p w:rsidR="00887474" w:rsidRPr="00BD19D7" w:rsidRDefault="00887474" w:rsidP="00545CF6">
      <w:pPr>
        <w:rPr>
          <w:sz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sz w:val="24"/>
            </w:rPr>
            <w:t>Sichuan</w:t>
          </w:r>
        </w:smartTag>
        <w:r>
          <w:rPr>
            <w:b/>
            <w:sz w:val="24"/>
          </w:rPr>
          <w:t xml:space="preserve"> </w:t>
        </w:r>
        <w:smartTag w:uri="urn:schemas-microsoft-com:office:smarttags" w:element="PlaceType">
          <w:r>
            <w:rPr>
              <w:b/>
              <w:sz w:val="24"/>
            </w:rPr>
            <w:t>University</w:t>
          </w:r>
        </w:smartTag>
      </w:smartTag>
      <w:r w:rsidRPr="00BD19D7">
        <w:rPr>
          <w:sz w:val="24"/>
        </w:rPr>
        <w:t>, 09/20</w:t>
      </w:r>
      <w:r>
        <w:rPr>
          <w:sz w:val="24"/>
        </w:rPr>
        <w:t>12</w:t>
      </w:r>
      <w:r w:rsidRPr="00BD19D7">
        <w:rPr>
          <w:sz w:val="24"/>
        </w:rPr>
        <w:t xml:space="preserve"> – </w:t>
      </w:r>
      <w:r>
        <w:rPr>
          <w:sz w:val="24"/>
        </w:rPr>
        <w:t>06/2012</w:t>
      </w:r>
    </w:p>
    <w:p w:rsidR="00887474" w:rsidRDefault="00887474" w:rsidP="006F7CBC">
      <w:pPr>
        <w:ind w:firstLineChars="200" w:firstLine="31680"/>
        <w:rPr>
          <w:sz w:val="24"/>
        </w:rPr>
      </w:pPr>
      <w:r w:rsidRPr="00BD19D7">
        <w:rPr>
          <w:sz w:val="24"/>
        </w:rPr>
        <w:t xml:space="preserve">Major in </w:t>
      </w:r>
      <w:r>
        <w:rPr>
          <w:sz w:val="24"/>
        </w:rPr>
        <w:t>Textile Engineering (GPA: 3.48, Rank: 3/27)</w:t>
      </w:r>
    </w:p>
    <w:p w:rsidR="00887474" w:rsidRPr="00BD19D7" w:rsidRDefault="00887474" w:rsidP="006F7CBC">
      <w:pPr>
        <w:ind w:firstLineChars="200" w:firstLine="31680"/>
        <w:rPr>
          <w:sz w:val="24"/>
        </w:rPr>
      </w:pPr>
      <w:r>
        <w:rPr>
          <w:sz w:val="24"/>
        </w:rPr>
        <w:t>Bachelor Degree expected in 06/2016</w:t>
      </w:r>
    </w:p>
    <w:p w:rsidR="00887474" w:rsidRDefault="00887474" w:rsidP="002B32FB">
      <w:pPr>
        <w:rPr>
          <w:sz w:val="24"/>
        </w:rPr>
      </w:pPr>
      <w:smartTag w:uri="urn:schemas-microsoft-com:office:smarttags" w:element="City">
        <w:r>
          <w:rPr>
            <w:b/>
            <w:sz w:val="24"/>
          </w:rPr>
          <w:t>Chengdu</w:t>
        </w:r>
      </w:smartTag>
      <w:r>
        <w:rPr>
          <w:b/>
          <w:sz w:val="24"/>
        </w:rPr>
        <w:t xml:space="preserve"> Foreign </w:t>
      </w:r>
      <w:smartTag w:uri="urn:schemas-microsoft-com:office:smarttags" w:element="PlaceName">
        <w:smartTag w:uri="urn:schemas-microsoft-com:office:smarttags" w:element="place">
          <w:r>
            <w:rPr>
              <w:b/>
              <w:sz w:val="24"/>
            </w:rPr>
            <w:t>Language</w:t>
          </w:r>
        </w:smartTag>
        <w:r>
          <w:rPr>
            <w:b/>
            <w:sz w:val="24"/>
          </w:rPr>
          <w:t xml:space="preserve"> </w:t>
        </w:r>
        <w:smartTag w:uri="urn:schemas-microsoft-com:office:smarttags" w:element="PlaceType">
          <w:r>
            <w:rPr>
              <w:b/>
              <w:sz w:val="24"/>
            </w:rPr>
            <w:t>School</w:t>
          </w:r>
        </w:smartTag>
      </w:smartTag>
      <w:r w:rsidRPr="00BD19D7">
        <w:rPr>
          <w:sz w:val="24"/>
        </w:rPr>
        <w:t>, 09/20</w:t>
      </w:r>
      <w:r>
        <w:rPr>
          <w:sz w:val="24"/>
        </w:rPr>
        <w:t>09</w:t>
      </w:r>
      <w:r w:rsidRPr="00BD19D7">
        <w:rPr>
          <w:sz w:val="24"/>
        </w:rPr>
        <w:t xml:space="preserve"> – </w:t>
      </w:r>
      <w:r>
        <w:rPr>
          <w:sz w:val="24"/>
        </w:rPr>
        <w:t>06/2012</w:t>
      </w:r>
    </w:p>
    <w:p w:rsidR="00887474" w:rsidRPr="00E76394" w:rsidRDefault="00887474" w:rsidP="00545CF6">
      <w:pPr>
        <w:rPr>
          <w:sz w:val="24"/>
        </w:rPr>
      </w:pPr>
    </w:p>
    <w:p w:rsidR="00887474" w:rsidRDefault="00887474" w:rsidP="00CD521A">
      <w:pPr>
        <w:rPr>
          <w:b/>
          <w:i/>
          <w:sz w:val="28"/>
          <w:szCs w:val="28"/>
          <w:u w:val="single"/>
        </w:rPr>
      </w:pPr>
      <w:r w:rsidRPr="00BD19D7">
        <w:rPr>
          <w:b/>
          <w:i/>
          <w:sz w:val="28"/>
          <w:szCs w:val="28"/>
          <w:u w:val="single"/>
        </w:rPr>
        <w:t>PROFESSIONAL EXPERIENCE:</w:t>
      </w:r>
      <w:r>
        <w:rPr>
          <w:b/>
          <w:i/>
          <w:sz w:val="28"/>
          <w:szCs w:val="28"/>
          <w:u w:val="single"/>
        </w:rPr>
        <w:t xml:space="preserve"> </w:t>
      </w:r>
    </w:p>
    <w:p w:rsidR="00887474" w:rsidRPr="006F7CBC" w:rsidRDefault="00887474" w:rsidP="006F7CBC">
      <w:pPr>
        <w:numPr>
          <w:ilvl w:val="0"/>
          <w:numId w:val="8"/>
        </w:numPr>
        <w:rPr>
          <w:i/>
          <w:sz w:val="28"/>
          <w:szCs w:val="28"/>
          <w:u w:val="single"/>
        </w:rPr>
      </w:pPr>
      <w:r w:rsidRPr="006F7CBC">
        <w:rPr>
          <w:b/>
          <w:sz w:val="24"/>
        </w:rPr>
        <w:t>Walt Disney English Training (</w:t>
      </w:r>
      <w:smartTag w:uri="urn:schemas-microsoft-com:office:smarttags" w:element="City">
        <w:smartTag w:uri="urn:schemas-microsoft-com:office:smarttags" w:element="place">
          <w:r w:rsidRPr="006F7CBC">
            <w:rPr>
              <w:b/>
              <w:sz w:val="24"/>
            </w:rPr>
            <w:t>Beijing</w:t>
          </w:r>
        </w:smartTag>
      </w:smartTag>
      <w:r w:rsidRPr="006F7CBC">
        <w:rPr>
          <w:b/>
          <w:sz w:val="24"/>
        </w:rPr>
        <w:t>) Company Limited</w:t>
      </w:r>
      <w:r>
        <w:rPr>
          <w:b/>
          <w:sz w:val="24"/>
        </w:rPr>
        <w:t xml:space="preserve">, </w:t>
      </w:r>
      <w:r w:rsidRPr="006F7CBC">
        <w:rPr>
          <w:sz w:val="24"/>
        </w:rPr>
        <w:t>01/2016-07/2016</w:t>
      </w:r>
    </w:p>
    <w:p w:rsidR="00887474" w:rsidRPr="007F330C" w:rsidRDefault="00887474" w:rsidP="007F330C">
      <w:pPr>
        <w:pStyle w:val="ListParagraph"/>
        <w:numPr>
          <w:ilvl w:val="0"/>
          <w:numId w:val="2"/>
        </w:numPr>
        <w:ind w:firstLineChars="0"/>
        <w:rPr>
          <w:sz w:val="24"/>
        </w:rPr>
      </w:pPr>
      <w:r>
        <w:rPr>
          <w:sz w:val="24"/>
        </w:rPr>
        <w:t>Participate in the teaching as an assistant of foreign teachers</w:t>
      </w:r>
    </w:p>
    <w:p w:rsidR="00887474" w:rsidRDefault="00887474" w:rsidP="007F330C">
      <w:pPr>
        <w:pStyle w:val="ListParagraph"/>
        <w:numPr>
          <w:ilvl w:val="0"/>
          <w:numId w:val="2"/>
        </w:numPr>
        <w:ind w:firstLineChars="0"/>
        <w:rPr>
          <w:sz w:val="24"/>
        </w:rPr>
      </w:pPr>
      <w:r>
        <w:rPr>
          <w:sz w:val="24"/>
        </w:rPr>
        <w:t xml:space="preserve">Collect teaching materials according to the course arrangement </w:t>
      </w:r>
    </w:p>
    <w:p w:rsidR="00887474" w:rsidRDefault="00887474" w:rsidP="007F330C">
      <w:pPr>
        <w:pStyle w:val="ListParagraph"/>
        <w:numPr>
          <w:ilvl w:val="0"/>
          <w:numId w:val="2"/>
        </w:numPr>
        <w:ind w:firstLineChars="0"/>
        <w:rPr>
          <w:sz w:val="24"/>
        </w:rPr>
      </w:pPr>
      <w:r>
        <w:rPr>
          <w:sz w:val="24"/>
        </w:rPr>
        <w:t>Communicate with parents, mutually learning about the situations of students</w:t>
      </w:r>
    </w:p>
    <w:p w:rsidR="00887474" w:rsidRPr="007F330C" w:rsidRDefault="00887474" w:rsidP="006F7CBC">
      <w:pPr>
        <w:pStyle w:val="ListParagraph"/>
        <w:numPr>
          <w:ilvl w:val="0"/>
          <w:numId w:val="2"/>
        </w:numPr>
        <w:ind w:firstLineChars="0"/>
        <w:rPr>
          <w:sz w:val="24"/>
        </w:rPr>
      </w:pPr>
      <w:r>
        <w:rPr>
          <w:sz w:val="24"/>
        </w:rPr>
        <w:t>Share the feedback of the teaching content of the day after class, translate the communication between foreign teachers and parents</w:t>
      </w:r>
    </w:p>
    <w:p w:rsidR="00887474" w:rsidRPr="00000AA7" w:rsidRDefault="00887474" w:rsidP="00CD521A">
      <w:pPr>
        <w:rPr>
          <w:b/>
          <w:i/>
          <w:sz w:val="28"/>
          <w:szCs w:val="28"/>
          <w:u w:val="single"/>
        </w:rPr>
      </w:pPr>
      <w:r w:rsidRPr="00BD19D7">
        <w:rPr>
          <w:rFonts w:hAnsi="宋体" w:hint="eastAsia"/>
          <w:i/>
          <w:sz w:val="24"/>
        </w:rPr>
        <w:t>◆</w:t>
      </w:r>
      <w:r>
        <w:rPr>
          <w:b/>
          <w:sz w:val="24"/>
        </w:rPr>
        <w:t>Winston English Education Institution</w:t>
      </w:r>
      <w:r w:rsidRPr="00BD19D7">
        <w:rPr>
          <w:b/>
          <w:sz w:val="24"/>
        </w:rPr>
        <w:t xml:space="preserve">, </w:t>
      </w:r>
      <w:r w:rsidRPr="00BD19D7">
        <w:rPr>
          <w:sz w:val="24"/>
        </w:rPr>
        <w:t>0</w:t>
      </w:r>
      <w:r>
        <w:rPr>
          <w:sz w:val="24"/>
        </w:rPr>
        <w:t>3</w:t>
      </w:r>
      <w:r w:rsidRPr="00BD19D7">
        <w:rPr>
          <w:sz w:val="24"/>
        </w:rPr>
        <w:t>/201</w:t>
      </w:r>
      <w:r>
        <w:rPr>
          <w:sz w:val="24"/>
        </w:rPr>
        <w:t>5</w:t>
      </w:r>
      <w:r w:rsidRPr="00BD19D7">
        <w:rPr>
          <w:sz w:val="24"/>
        </w:rPr>
        <w:t>-0</w:t>
      </w:r>
      <w:r>
        <w:rPr>
          <w:sz w:val="24"/>
        </w:rPr>
        <w:t>7</w:t>
      </w:r>
      <w:r w:rsidRPr="00BD19D7">
        <w:rPr>
          <w:sz w:val="24"/>
        </w:rPr>
        <w:t>/201</w:t>
      </w:r>
      <w:r>
        <w:rPr>
          <w:sz w:val="24"/>
        </w:rPr>
        <w:t>5</w:t>
      </w:r>
    </w:p>
    <w:p w:rsidR="00887474" w:rsidRPr="007F330C" w:rsidRDefault="00887474" w:rsidP="007F330C">
      <w:pPr>
        <w:pStyle w:val="ListParagraph"/>
        <w:numPr>
          <w:ilvl w:val="0"/>
          <w:numId w:val="3"/>
        </w:numPr>
        <w:ind w:firstLineChars="0"/>
        <w:rPr>
          <w:sz w:val="24"/>
        </w:rPr>
      </w:pPr>
      <w:r w:rsidRPr="007F330C">
        <w:rPr>
          <w:sz w:val="24"/>
        </w:rPr>
        <w:t>Taught oral English as the teaching assistant and teacher, in charge of checking word learning situation of students and conducting interaction in English in class</w:t>
      </w:r>
    </w:p>
    <w:p w:rsidR="00887474" w:rsidRPr="00000AA7" w:rsidRDefault="00887474" w:rsidP="00000AA7">
      <w:pPr>
        <w:rPr>
          <w:sz w:val="24"/>
        </w:rPr>
      </w:pPr>
      <w:r w:rsidRPr="00BD19D7">
        <w:rPr>
          <w:rFonts w:hAnsi="宋体" w:hint="eastAsia"/>
          <w:i/>
          <w:sz w:val="24"/>
        </w:rPr>
        <w:t>◆</w:t>
      </w:r>
      <w:bookmarkStart w:id="0" w:name="OLE_LINK3"/>
      <w:bookmarkEnd w:id="0"/>
      <w:r>
        <w:rPr>
          <w:b/>
          <w:sz w:val="24"/>
        </w:rPr>
        <w:t>Tutor teaching English and Math for middle school students</w:t>
      </w:r>
      <w:r w:rsidRPr="00BD19D7">
        <w:rPr>
          <w:b/>
          <w:sz w:val="24"/>
        </w:rPr>
        <w:t xml:space="preserve">, </w:t>
      </w:r>
      <w:r>
        <w:rPr>
          <w:sz w:val="24"/>
        </w:rPr>
        <w:t>10</w:t>
      </w:r>
      <w:r w:rsidRPr="00BD19D7">
        <w:rPr>
          <w:sz w:val="24"/>
        </w:rPr>
        <w:t>/201</w:t>
      </w:r>
      <w:r>
        <w:rPr>
          <w:sz w:val="24"/>
        </w:rPr>
        <w:t>2</w:t>
      </w:r>
      <w:r w:rsidRPr="00BD19D7">
        <w:rPr>
          <w:sz w:val="24"/>
        </w:rPr>
        <w:t>-0</w:t>
      </w:r>
      <w:r>
        <w:rPr>
          <w:sz w:val="24"/>
        </w:rPr>
        <w:t>8</w:t>
      </w:r>
      <w:r w:rsidRPr="00BD19D7">
        <w:rPr>
          <w:sz w:val="24"/>
        </w:rPr>
        <w:t>/201</w:t>
      </w:r>
      <w:r>
        <w:rPr>
          <w:sz w:val="24"/>
        </w:rPr>
        <w:t>4</w:t>
      </w:r>
    </w:p>
    <w:p w:rsidR="00887474" w:rsidRPr="00FE5F34" w:rsidRDefault="00887474" w:rsidP="00FE5F34">
      <w:pPr>
        <w:widowControl/>
        <w:rPr>
          <w:sz w:val="24"/>
        </w:rPr>
      </w:pPr>
    </w:p>
    <w:p w:rsidR="00887474" w:rsidRDefault="00887474" w:rsidP="008E2D55">
      <w:pPr>
        <w:widowControl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WORKSHOPS ATTENDED:</w:t>
      </w:r>
    </w:p>
    <w:p w:rsidR="00887474" w:rsidRPr="003B2AA3" w:rsidRDefault="00887474" w:rsidP="003B2AA3">
      <w:pPr>
        <w:ind w:firstLine="359"/>
        <w:rPr>
          <w:i/>
          <w:iCs/>
          <w:sz w:val="24"/>
        </w:rPr>
      </w:pPr>
      <w:r>
        <w:rPr>
          <w:rFonts w:eastAsia="Times New Roman"/>
          <w:sz w:val="24"/>
        </w:rPr>
        <w:t>Workshop</w:t>
      </w:r>
      <w:r>
        <w:rPr>
          <w:sz w:val="24"/>
        </w:rPr>
        <w:t>: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 xml:space="preserve"> </w:t>
      </w:r>
      <w:r w:rsidRPr="003B2AA3">
        <w:rPr>
          <w:rFonts w:eastAsia="Times New Roman"/>
          <w:i/>
          <w:iCs/>
          <w:sz w:val="24"/>
        </w:rPr>
        <w:t xml:space="preserve">Lit Circles/Young Adult Lit </w:t>
      </w:r>
      <w:r w:rsidRPr="003B2AA3">
        <w:rPr>
          <w:rFonts w:eastAsia="Times New Roman"/>
          <w:iCs/>
          <w:sz w:val="24"/>
        </w:rPr>
        <w:t>by Amy Kroesche</w:t>
      </w:r>
      <w:r>
        <w:rPr>
          <w:iCs/>
          <w:sz w:val="24"/>
        </w:rPr>
        <w:t xml:space="preserve"> -2016 </w:t>
      </w:r>
    </w:p>
    <w:p w:rsidR="00887474" w:rsidRDefault="00887474" w:rsidP="003B2AA3">
      <w:pPr>
        <w:pStyle w:val="ListParagraph"/>
        <w:ind w:left="359" w:firstLineChars="0" w:firstLine="0"/>
        <w:rPr>
          <w:sz w:val="24"/>
        </w:rPr>
      </w:pPr>
      <w:r w:rsidRPr="00882106">
        <w:rPr>
          <w:rFonts w:eastAsia="Times New Roman"/>
          <w:sz w:val="24"/>
        </w:rPr>
        <w:t xml:space="preserve">Workshop:  </w:t>
      </w:r>
      <w:r w:rsidRPr="003B2AA3">
        <w:rPr>
          <w:rFonts w:eastAsia="Times New Roman"/>
          <w:i/>
          <w:sz w:val="24"/>
        </w:rPr>
        <w:t>Rubrics and Intro to MSUELT</w:t>
      </w:r>
      <w:r w:rsidRPr="003B2AA3">
        <w:rPr>
          <w:rFonts w:eastAsia="Times New Roman"/>
          <w:sz w:val="24"/>
        </w:rPr>
        <w:t xml:space="preserve"> </w:t>
      </w:r>
      <w:r w:rsidRPr="003B2AA3">
        <w:rPr>
          <w:rFonts w:eastAsia="Times New Roman"/>
          <w:i/>
          <w:sz w:val="24"/>
        </w:rPr>
        <w:t>Rating</w:t>
      </w:r>
      <w:r w:rsidRPr="003B2AA3">
        <w:rPr>
          <w:rFonts w:eastAsia="Times New Roman"/>
          <w:sz w:val="24"/>
        </w:rPr>
        <w:t xml:space="preserve"> by Andy McCullough</w:t>
      </w:r>
      <w:r>
        <w:rPr>
          <w:sz w:val="24"/>
        </w:rPr>
        <w:t xml:space="preserve"> -2016</w:t>
      </w:r>
    </w:p>
    <w:p w:rsidR="00887474" w:rsidRDefault="00887474" w:rsidP="003B2AA3">
      <w:pPr>
        <w:pStyle w:val="ListParagraph"/>
        <w:ind w:left="359" w:firstLineChars="0" w:firstLine="0"/>
        <w:rPr>
          <w:sz w:val="24"/>
        </w:rPr>
      </w:pPr>
      <w:r w:rsidRPr="00882106">
        <w:rPr>
          <w:rFonts w:eastAsia="Times New Roman"/>
          <w:sz w:val="24"/>
        </w:rPr>
        <w:t xml:space="preserve">Workshop:  </w:t>
      </w:r>
      <w:r w:rsidRPr="003B2AA3">
        <w:rPr>
          <w:rFonts w:eastAsia="Times New Roman"/>
          <w:i/>
          <w:sz w:val="24"/>
        </w:rPr>
        <w:t xml:space="preserve">X Word Grammar </w:t>
      </w:r>
      <w:r w:rsidRPr="003B2AA3">
        <w:rPr>
          <w:rFonts w:eastAsia="Times New Roman"/>
          <w:sz w:val="24"/>
        </w:rPr>
        <w:t>by Peter Hoffman</w:t>
      </w:r>
      <w:r>
        <w:rPr>
          <w:sz w:val="24"/>
        </w:rPr>
        <w:t xml:space="preserve"> -2016</w:t>
      </w:r>
    </w:p>
    <w:p w:rsidR="00887474" w:rsidRPr="003B2AA3" w:rsidRDefault="00887474" w:rsidP="003B2AA3">
      <w:pPr>
        <w:pStyle w:val="ListParagraph"/>
        <w:ind w:left="359" w:firstLineChars="0" w:firstLine="0"/>
        <w:rPr>
          <w:sz w:val="24"/>
        </w:rPr>
      </w:pPr>
    </w:p>
    <w:p w:rsidR="00887474" w:rsidRPr="00BD19D7" w:rsidRDefault="00887474" w:rsidP="003B2AA3">
      <w:pPr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LANGUAGES:</w:t>
      </w:r>
    </w:p>
    <w:p w:rsidR="00887474" w:rsidRPr="00BD19D7" w:rsidRDefault="00887474" w:rsidP="003B2AA3">
      <w:pPr>
        <w:rPr>
          <w:sz w:val="24"/>
        </w:rPr>
      </w:pPr>
      <w:r>
        <w:rPr>
          <w:b/>
          <w:sz w:val="24"/>
        </w:rPr>
        <w:t>Chinese</w:t>
      </w:r>
      <w:r>
        <w:rPr>
          <w:sz w:val="24"/>
        </w:rPr>
        <w:t>:</w:t>
      </w:r>
      <w:r w:rsidRPr="00BD19D7">
        <w:rPr>
          <w:sz w:val="24"/>
        </w:rPr>
        <w:t xml:space="preserve"> </w:t>
      </w:r>
      <w:r>
        <w:rPr>
          <w:sz w:val="24"/>
        </w:rPr>
        <w:t xml:space="preserve">Native </w:t>
      </w:r>
    </w:p>
    <w:p w:rsidR="00887474" w:rsidRDefault="00887474" w:rsidP="003B2AA3">
      <w:pPr>
        <w:tabs>
          <w:tab w:val="right" w:pos="8082"/>
        </w:tabs>
        <w:ind w:right="-18"/>
        <w:rPr>
          <w:sz w:val="24"/>
        </w:rPr>
      </w:pPr>
      <w:r>
        <w:rPr>
          <w:b/>
          <w:sz w:val="24"/>
        </w:rPr>
        <w:t xml:space="preserve">English: </w:t>
      </w:r>
      <w:r w:rsidRPr="003B2AA3">
        <w:rPr>
          <w:sz w:val="24"/>
        </w:rPr>
        <w:t>Fluent</w:t>
      </w:r>
    </w:p>
    <w:p w:rsidR="00887474" w:rsidRPr="008E2D55" w:rsidRDefault="00887474" w:rsidP="003B2AA3">
      <w:pPr>
        <w:tabs>
          <w:tab w:val="right" w:pos="8082"/>
        </w:tabs>
        <w:ind w:right="-18"/>
        <w:rPr>
          <w:sz w:val="24"/>
        </w:rPr>
      </w:pPr>
      <w:r w:rsidRPr="003B2AA3">
        <w:rPr>
          <w:rFonts w:eastAsia="Gungsuh"/>
          <w:szCs w:val="21"/>
        </w:rPr>
        <w:t>TOEFL</w:t>
      </w:r>
      <w:r w:rsidRPr="003B2AA3">
        <w:rPr>
          <w:szCs w:val="21"/>
        </w:rPr>
        <w:t xml:space="preserve">-IBT, Test Date: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9"/>
          <w:attr w:name="Month" w:val="5"/>
          <w:attr w:name="Year" w:val="2015"/>
        </w:smartTagPr>
        <w:r w:rsidRPr="003B2AA3">
          <w:rPr>
            <w:szCs w:val="21"/>
          </w:rPr>
          <w:t>May/09/2015</w:t>
        </w:r>
      </w:smartTag>
      <w:r w:rsidRPr="003B2AA3">
        <w:rPr>
          <w:szCs w:val="21"/>
        </w:rPr>
        <w:t xml:space="preserve">                Score: 103</w:t>
      </w:r>
    </w:p>
    <w:sectPr w:rsidR="00887474" w:rsidRPr="008E2D55" w:rsidSect="00AD6B74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474" w:rsidRDefault="00887474" w:rsidP="00545CF6">
      <w:r>
        <w:separator/>
      </w:r>
    </w:p>
  </w:endnote>
  <w:endnote w:type="continuationSeparator" w:id="0">
    <w:p w:rsidR="00887474" w:rsidRDefault="00887474" w:rsidP="00545C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474" w:rsidRDefault="00887474" w:rsidP="00F35FD7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474" w:rsidRDefault="00887474" w:rsidP="00545CF6">
      <w:r>
        <w:separator/>
      </w:r>
    </w:p>
  </w:footnote>
  <w:footnote w:type="continuationSeparator" w:id="0">
    <w:p w:rsidR="00887474" w:rsidRDefault="00887474" w:rsidP="00545C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474" w:rsidRPr="002A6766" w:rsidRDefault="00887474" w:rsidP="002A6766">
    <w:pPr>
      <w:jc w:val="center"/>
      <w:rPr>
        <w:b/>
        <w:sz w:val="28"/>
        <w:szCs w:val="28"/>
      </w:rPr>
    </w:pPr>
    <w:r>
      <w:rPr>
        <w:b/>
        <w:sz w:val="28"/>
        <w:szCs w:val="28"/>
      </w:rPr>
      <w:t>Curriculum Vitae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5F4582C"/>
    <w:lvl w:ilvl="0">
      <w:start w:val="1"/>
      <w:numFmt w:val="bullet"/>
      <w:pStyle w:val="List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114242A6"/>
    <w:multiLevelType w:val="multilevel"/>
    <w:tmpl w:val="3AE4C028"/>
    <w:lvl w:ilvl="0">
      <w:numFmt w:val="bullet"/>
      <w:lvlText w:val="-"/>
      <w:lvlJc w:val="left"/>
      <w:pPr>
        <w:ind w:left="779" w:hanging="420"/>
      </w:pPr>
      <w:rPr>
        <w:rFonts w:ascii="Times New Roman" w:eastAsia="宋体" w:hAnsi="Times New Roman" w:hint="default"/>
      </w:rPr>
    </w:lvl>
    <w:lvl w:ilvl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2">
    <w:nsid w:val="1A277743"/>
    <w:multiLevelType w:val="hybridMultilevel"/>
    <w:tmpl w:val="2160E7DE"/>
    <w:lvl w:ilvl="0" w:tplc="0F56C204">
      <w:numFmt w:val="bullet"/>
      <w:lvlText w:val="-"/>
      <w:lvlJc w:val="left"/>
      <w:pPr>
        <w:ind w:left="779" w:hanging="420"/>
      </w:pPr>
      <w:rPr>
        <w:rFonts w:ascii="Times New Roman" w:eastAsia="宋体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3">
    <w:nsid w:val="26D2127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8DB1C6C"/>
    <w:multiLevelType w:val="hybridMultilevel"/>
    <w:tmpl w:val="3AE4C028"/>
    <w:lvl w:ilvl="0" w:tplc="0F56C204">
      <w:numFmt w:val="bullet"/>
      <w:lvlText w:val="-"/>
      <w:lvlJc w:val="left"/>
      <w:pPr>
        <w:ind w:left="779" w:hanging="420"/>
      </w:pPr>
      <w:rPr>
        <w:rFonts w:ascii="Times New Roman" w:eastAsia="宋体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5">
    <w:nsid w:val="3E3126B1"/>
    <w:multiLevelType w:val="hybridMultilevel"/>
    <w:tmpl w:val="B99E7210"/>
    <w:lvl w:ilvl="0" w:tplc="D830588E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eastAsia"/>
        <w:b w:val="0"/>
        <w:i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51306C3B"/>
    <w:multiLevelType w:val="hybridMultilevel"/>
    <w:tmpl w:val="AE86FB72"/>
    <w:lvl w:ilvl="0" w:tplc="0F56C204">
      <w:numFmt w:val="bullet"/>
      <w:lvlText w:val="-"/>
      <w:lvlJc w:val="left"/>
      <w:pPr>
        <w:ind w:left="851" w:hanging="420"/>
      </w:pPr>
      <w:rPr>
        <w:rFonts w:ascii="Times New Roman" w:eastAsia="宋体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7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9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1" w:hanging="420"/>
      </w:pPr>
      <w:rPr>
        <w:rFonts w:ascii="Wingdings" w:hAnsi="Wingdings" w:hint="default"/>
      </w:rPr>
    </w:lvl>
  </w:abstractNum>
  <w:abstractNum w:abstractNumId="7">
    <w:nsid w:val="5A153370"/>
    <w:multiLevelType w:val="hybridMultilevel"/>
    <w:tmpl w:val="2E6899D0"/>
    <w:lvl w:ilvl="0" w:tplc="0F56C204">
      <w:numFmt w:val="bullet"/>
      <w:lvlText w:val="-"/>
      <w:lvlJc w:val="left"/>
      <w:pPr>
        <w:ind w:left="851" w:hanging="420"/>
      </w:pPr>
      <w:rPr>
        <w:rFonts w:ascii="Times New Roman" w:eastAsia="宋体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7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9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1" w:hanging="420"/>
      </w:pPr>
      <w:rPr>
        <w:rFonts w:ascii="Wingdings" w:hAnsi="Wingdings" w:hint="default"/>
      </w:rPr>
    </w:lvl>
  </w:abstractNum>
  <w:abstractNum w:abstractNumId="8">
    <w:nsid w:val="74D434AA"/>
    <w:multiLevelType w:val="hybridMultilevel"/>
    <w:tmpl w:val="142060EA"/>
    <w:lvl w:ilvl="0" w:tplc="0F56C204">
      <w:numFmt w:val="bullet"/>
      <w:lvlText w:val="-"/>
      <w:lvlJc w:val="left"/>
      <w:pPr>
        <w:ind w:left="779" w:hanging="420"/>
      </w:pPr>
      <w:rPr>
        <w:rFonts w:ascii="Times New Roman" w:eastAsia="宋体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9">
    <w:nsid w:val="7A950864"/>
    <w:multiLevelType w:val="hybridMultilevel"/>
    <w:tmpl w:val="0CDEE256"/>
    <w:lvl w:ilvl="0" w:tplc="0F56C204">
      <w:numFmt w:val="bullet"/>
      <w:lvlText w:val="-"/>
      <w:lvlJc w:val="left"/>
      <w:pPr>
        <w:ind w:left="850" w:hanging="420"/>
      </w:pPr>
      <w:rPr>
        <w:rFonts w:ascii="Times New Roman" w:eastAsia="宋体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9"/>
  </w:num>
  <w:num w:numId="5">
    <w:abstractNumId w:val="7"/>
  </w:num>
  <w:num w:numId="6">
    <w:abstractNumId w:val="6"/>
  </w:num>
  <w:num w:numId="7">
    <w:abstractNumId w:val="8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5CF6"/>
    <w:rsid w:val="00000AA7"/>
    <w:rsid w:val="0006195C"/>
    <w:rsid w:val="00067A7D"/>
    <w:rsid w:val="000A20E4"/>
    <w:rsid w:val="00100850"/>
    <w:rsid w:val="00104390"/>
    <w:rsid w:val="00136D6F"/>
    <w:rsid w:val="001746ED"/>
    <w:rsid w:val="00287D58"/>
    <w:rsid w:val="00296D1E"/>
    <w:rsid w:val="002A0840"/>
    <w:rsid w:val="002A6766"/>
    <w:rsid w:val="002B32FB"/>
    <w:rsid w:val="002D4A92"/>
    <w:rsid w:val="002F538C"/>
    <w:rsid w:val="00302E3B"/>
    <w:rsid w:val="00331573"/>
    <w:rsid w:val="003414E0"/>
    <w:rsid w:val="00380584"/>
    <w:rsid w:val="003B2AA3"/>
    <w:rsid w:val="00442F63"/>
    <w:rsid w:val="004518EC"/>
    <w:rsid w:val="00472979"/>
    <w:rsid w:val="0049301C"/>
    <w:rsid w:val="004B4D76"/>
    <w:rsid w:val="004C2905"/>
    <w:rsid w:val="004C5160"/>
    <w:rsid w:val="004E06A4"/>
    <w:rsid w:val="00535056"/>
    <w:rsid w:val="00545CF6"/>
    <w:rsid w:val="00573F52"/>
    <w:rsid w:val="005D43D2"/>
    <w:rsid w:val="005E4D67"/>
    <w:rsid w:val="005E7C24"/>
    <w:rsid w:val="00607648"/>
    <w:rsid w:val="006367B7"/>
    <w:rsid w:val="00690701"/>
    <w:rsid w:val="006F7CBC"/>
    <w:rsid w:val="007605DF"/>
    <w:rsid w:val="007B3079"/>
    <w:rsid w:val="007C43B0"/>
    <w:rsid w:val="007F330C"/>
    <w:rsid w:val="00834CA0"/>
    <w:rsid w:val="008479DC"/>
    <w:rsid w:val="00873B08"/>
    <w:rsid w:val="00882106"/>
    <w:rsid w:val="00887474"/>
    <w:rsid w:val="008D67A7"/>
    <w:rsid w:val="008E2D55"/>
    <w:rsid w:val="00935679"/>
    <w:rsid w:val="009535B6"/>
    <w:rsid w:val="009757B4"/>
    <w:rsid w:val="009B13EF"/>
    <w:rsid w:val="009D54FF"/>
    <w:rsid w:val="00A20262"/>
    <w:rsid w:val="00A25415"/>
    <w:rsid w:val="00A51CD6"/>
    <w:rsid w:val="00A71A03"/>
    <w:rsid w:val="00A744C8"/>
    <w:rsid w:val="00A77BF5"/>
    <w:rsid w:val="00A96527"/>
    <w:rsid w:val="00AC62A7"/>
    <w:rsid w:val="00AD6B74"/>
    <w:rsid w:val="00B061F6"/>
    <w:rsid w:val="00B23BD2"/>
    <w:rsid w:val="00B51424"/>
    <w:rsid w:val="00B52D97"/>
    <w:rsid w:val="00B91057"/>
    <w:rsid w:val="00BB5CF1"/>
    <w:rsid w:val="00BD19D7"/>
    <w:rsid w:val="00BE11A7"/>
    <w:rsid w:val="00BF0FF2"/>
    <w:rsid w:val="00BF435B"/>
    <w:rsid w:val="00C07992"/>
    <w:rsid w:val="00C10FD4"/>
    <w:rsid w:val="00C31DAD"/>
    <w:rsid w:val="00C83E72"/>
    <w:rsid w:val="00CD24A5"/>
    <w:rsid w:val="00CD521A"/>
    <w:rsid w:val="00D138E8"/>
    <w:rsid w:val="00D95FFF"/>
    <w:rsid w:val="00E76394"/>
    <w:rsid w:val="00E878D9"/>
    <w:rsid w:val="00EC425A"/>
    <w:rsid w:val="00EF2F18"/>
    <w:rsid w:val="00F21F35"/>
    <w:rsid w:val="00F24C8E"/>
    <w:rsid w:val="00F35FD7"/>
    <w:rsid w:val="00F766CE"/>
    <w:rsid w:val="00FB77FB"/>
    <w:rsid w:val="00FE5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F6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45C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45CF6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545CF6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45CF6"/>
    <w:rPr>
      <w:rFonts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545CF6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9B13EF"/>
    <w:rPr>
      <w:rFonts w:cs="Times New Roman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9B13EF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B13EF"/>
    <w:rPr>
      <w:rFonts w:ascii="Times New Roman" w:eastAsia="宋体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B13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B13E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B13E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B13EF"/>
    <w:rPr>
      <w:rFonts w:ascii="Times New Roman" w:eastAsia="宋体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7F330C"/>
    <w:pPr>
      <w:ind w:firstLineChars="200" w:firstLine="420"/>
    </w:pPr>
  </w:style>
  <w:style w:type="paragraph" w:styleId="ListBullet">
    <w:name w:val="List Bullet"/>
    <w:basedOn w:val="Normal"/>
    <w:uiPriority w:val="99"/>
    <w:rsid w:val="006F7CBC"/>
    <w:pPr>
      <w:numPr>
        <w:numId w:val="10"/>
      </w:numPr>
      <w:ind w:hangingChars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672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2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2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2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</TotalTime>
  <Pages>1</Pages>
  <Words>196</Words>
  <Characters>1118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xingfeng</dc:creator>
  <cp:keywords/>
  <dc:description/>
  <cp:lastModifiedBy>微软用户</cp:lastModifiedBy>
  <cp:revision>13</cp:revision>
  <dcterms:created xsi:type="dcterms:W3CDTF">2015-11-27T09:29:00Z</dcterms:created>
  <dcterms:modified xsi:type="dcterms:W3CDTF">2016-12-11T20:16:00Z</dcterms:modified>
</cp:coreProperties>
</file>